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3F6C" w:rsidRPr="00674135" w:rsidRDefault="00FA75DF" w:rsidP="00FD2BA3">
      <w:pPr>
        <w:spacing w:before="240"/>
        <w:rPr>
          <w:rFonts w:ascii="Calibri" w:hAnsi="Calibri"/>
          <w:sz w:val="26"/>
          <w:szCs w:val="26"/>
        </w:rPr>
      </w:pPr>
      <w:proofErr w:type="spellStart"/>
      <w:r w:rsidRPr="0091272F">
        <w:rPr>
          <w:rFonts w:ascii="Calibri" w:hAnsi="Calibri"/>
          <w:sz w:val="26"/>
        </w:rPr>
        <w:t>Prot</w:t>
      </w:r>
      <w:proofErr w:type="spellEnd"/>
      <w:r w:rsidRPr="0091272F">
        <w:rPr>
          <w:rFonts w:ascii="Calibri" w:hAnsi="Calibri"/>
          <w:sz w:val="26"/>
        </w:rPr>
        <w:t>.</w:t>
      </w:r>
      <w:r w:rsidR="00136A6D" w:rsidRPr="0091272F">
        <w:rPr>
          <w:rFonts w:ascii="Calibri" w:hAnsi="Calibri"/>
          <w:sz w:val="26"/>
        </w:rPr>
        <w:t xml:space="preserve"> n.</w:t>
      </w:r>
      <w:r w:rsidR="00F832CC">
        <w:rPr>
          <w:rFonts w:ascii="Calibri" w:hAnsi="Calibri"/>
          <w:sz w:val="26"/>
        </w:rPr>
        <w:t xml:space="preserve"> </w:t>
      </w:r>
      <w:r w:rsidR="00E221CE">
        <w:rPr>
          <w:rFonts w:ascii="Calibri" w:hAnsi="Calibri"/>
          <w:sz w:val="26"/>
        </w:rPr>
        <w:t>2481/C27</w:t>
      </w:r>
      <w:r w:rsidR="00FD2BA3">
        <w:rPr>
          <w:rFonts w:ascii="Calibri" w:hAnsi="Calibri"/>
          <w:sz w:val="26"/>
        </w:rPr>
        <w:tab/>
      </w:r>
      <w:r w:rsidR="00FD2BA3">
        <w:rPr>
          <w:rFonts w:ascii="Calibri" w:hAnsi="Calibri"/>
          <w:sz w:val="26"/>
        </w:rPr>
        <w:tab/>
      </w:r>
      <w:r w:rsidR="00FD2BA3">
        <w:rPr>
          <w:rFonts w:ascii="Calibri" w:hAnsi="Calibri"/>
          <w:sz w:val="26"/>
        </w:rPr>
        <w:tab/>
      </w:r>
      <w:r w:rsidR="00FD2BA3">
        <w:rPr>
          <w:rFonts w:ascii="Calibri" w:hAnsi="Calibri"/>
          <w:sz w:val="26"/>
        </w:rPr>
        <w:tab/>
      </w:r>
      <w:r w:rsidR="00FD2BA3">
        <w:rPr>
          <w:rFonts w:ascii="Calibri" w:hAnsi="Calibri"/>
          <w:sz w:val="26"/>
        </w:rPr>
        <w:tab/>
      </w:r>
      <w:r w:rsidR="00FD2BA3">
        <w:rPr>
          <w:rFonts w:ascii="Calibri" w:hAnsi="Calibri"/>
          <w:sz w:val="26"/>
        </w:rPr>
        <w:tab/>
      </w:r>
      <w:r w:rsidR="00915B27">
        <w:rPr>
          <w:rFonts w:ascii="Calibri" w:hAnsi="Calibri"/>
          <w:sz w:val="26"/>
          <w:szCs w:val="26"/>
        </w:rPr>
        <w:t>A</w:t>
      </w:r>
      <w:r w:rsidR="00F80E60">
        <w:rPr>
          <w:rFonts w:ascii="Calibri" w:hAnsi="Calibri"/>
          <w:sz w:val="26"/>
          <w:szCs w:val="26"/>
        </w:rPr>
        <w:t xml:space="preserve">i genitori degli alunni iscritti </w:t>
      </w:r>
      <w:r w:rsidR="00F80E60">
        <w:rPr>
          <w:rFonts w:ascii="Calibri" w:hAnsi="Calibri"/>
          <w:sz w:val="26"/>
          <w:szCs w:val="26"/>
        </w:rPr>
        <w:br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</w:r>
      <w:r w:rsidR="00FD2BA3">
        <w:rPr>
          <w:rFonts w:ascii="Calibri" w:hAnsi="Calibri"/>
          <w:sz w:val="26"/>
          <w:szCs w:val="26"/>
        </w:rPr>
        <w:tab/>
        <w:t>alla scuola dell’I</w:t>
      </w:r>
      <w:r w:rsidR="00F80E60">
        <w:rPr>
          <w:rFonts w:ascii="Calibri" w:hAnsi="Calibri"/>
          <w:sz w:val="26"/>
          <w:szCs w:val="26"/>
        </w:rPr>
        <w:t>nfanzia</w:t>
      </w:r>
    </w:p>
    <w:p w:rsidR="008D3F6C" w:rsidRDefault="008D3F6C" w:rsidP="00F80E60">
      <w:pPr>
        <w:pStyle w:val="Oggetto"/>
        <w:ind w:left="993" w:hanging="993"/>
        <w:rPr>
          <w:szCs w:val="26"/>
        </w:rPr>
      </w:pPr>
      <w:r w:rsidRPr="00674135">
        <w:rPr>
          <w:szCs w:val="26"/>
        </w:rPr>
        <w:t xml:space="preserve">Oggetto: </w:t>
      </w:r>
      <w:r w:rsidR="00F80E60" w:rsidRPr="00F80E60">
        <w:rPr>
          <w:b/>
        </w:rPr>
        <w:t>La legge nazionale sull’obbligo vaccinale</w:t>
      </w:r>
    </w:p>
    <w:p w:rsidR="00F80E60" w:rsidRDefault="00F80E60" w:rsidP="00F80E60">
      <w:pPr>
        <w:pStyle w:val="Testo1"/>
      </w:pPr>
      <w:r>
        <w:t xml:space="preserve">La legge sulle vaccinazioni approvata dal Parlamento (legge 119/2017) estende </w:t>
      </w:r>
      <w:r w:rsidRPr="00F80E60">
        <w:rPr>
          <w:b/>
        </w:rPr>
        <w:t xml:space="preserve">da 4 a 10 le vaccinazioni obbligatorie </w:t>
      </w:r>
      <w:r>
        <w:t xml:space="preserve">previste per l'iscrizione a scuola. Tali vaccinazioni riguardano i bambini e i ragazzi da 0 a 16 anni. Finora erano obbligatorie </w:t>
      </w:r>
      <w:r w:rsidRPr="00F80E60">
        <w:rPr>
          <w:b/>
        </w:rPr>
        <w:t>difterite</w:t>
      </w:r>
      <w:r>
        <w:t xml:space="preserve">, </w:t>
      </w:r>
      <w:r w:rsidRPr="00F80E60">
        <w:rPr>
          <w:b/>
        </w:rPr>
        <w:t>tetano</w:t>
      </w:r>
      <w:r>
        <w:t xml:space="preserve">, </w:t>
      </w:r>
      <w:r w:rsidRPr="00F80E60">
        <w:rPr>
          <w:b/>
        </w:rPr>
        <w:t>polio</w:t>
      </w:r>
      <w:r>
        <w:t xml:space="preserve"> ed </w:t>
      </w:r>
      <w:r w:rsidRPr="00F80E60">
        <w:rPr>
          <w:b/>
        </w:rPr>
        <w:t>epatite B</w:t>
      </w:r>
      <w:r>
        <w:t xml:space="preserve">, ora si aggiungono </w:t>
      </w:r>
      <w:r w:rsidRPr="00F80E60">
        <w:rPr>
          <w:b/>
        </w:rPr>
        <w:t>pertosse</w:t>
      </w:r>
      <w:r>
        <w:t xml:space="preserve">, </w:t>
      </w:r>
      <w:proofErr w:type="spellStart"/>
      <w:r w:rsidRPr="00F80E60">
        <w:rPr>
          <w:b/>
        </w:rPr>
        <w:t>emofilo</w:t>
      </w:r>
      <w:proofErr w:type="spellEnd"/>
      <w:r w:rsidRPr="00F80E60">
        <w:rPr>
          <w:b/>
        </w:rPr>
        <w:t xml:space="preserve"> di tipo B,</w:t>
      </w:r>
      <w:r>
        <w:t xml:space="preserve"> </w:t>
      </w:r>
      <w:r w:rsidRPr="00F80E60">
        <w:rPr>
          <w:b/>
        </w:rPr>
        <w:t>morbillo</w:t>
      </w:r>
      <w:r>
        <w:t xml:space="preserve">, </w:t>
      </w:r>
      <w:r w:rsidRPr="00F80E60">
        <w:rPr>
          <w:b/>
        </w:rPr>
        <w:t>rosolia</w:t>
      </w:r>
      <w:r>
        <w:t xml:space="preserve">, </w:t>
      </w:r>
      <w:r w:rsidRPr="00F80E60">
        <w:rPr>
          <w:b/>
        </w:rPr>
        <w:t>parotite</w:t>
      </w:r>
      <w:r>
        <w:t xml:space="preserve"> e </w:t>
      </w:r>
      <w:r w:rsidRPr="00F80E60">
        <w:rPr>
          <w:b/>
        </w:rPr>
        <w:t>varicella</w:t>
      </w:r>
      <w:r>
        <w:t xml:space="preserve"> (quest’ultima è obbligatoria solo per i nati dall’1° gennaio 2017). Tutte le 10 vaccinazioni obbligatorie sono </w:t>
      </w:r>
      <w:r w:rsidRPr="00F80E60">
        <w:rPr>
          <w:b/>
        </w:rPr>
        <w:t>gratuite</w:t>
      </w:r>
      <w:r>
        <w:t xml:space="preserve">. </w:t>
      </w:r>
    </w:p>
    <w:p w:rsidR="00F80E60" w:rsidRDefault="00F80E60" w:rsidP="00F80E60">
      <w:pPr>
        <w:pStyle w:val="testo"/>
      </w:pPr>
      <w:r>
        <w:t>All’inizio di settembre le ASL invieranno la documentazione attestante lo stato vaccinale direttamente alle famiglie.</w:t>
      </w:r>
    </w:p>
    <w:p w:rsidR="00F80E60" w:rsidRDefault="00F80E60" w:rsidP="00F80E60">
      <w:pPr>
        <w:pStyle w:val="testo"/>
      </w:pPr>
      <w:r>
        <w:t>Qualora lo stato vaccinale non risulti in regola rispetto all’età, le famiglie riceveranno gli appuntamenti per le vaccinazioni.</w:t>
      </w:r>
    </w:p>
    <w:p w:rsidR="00F80E60" w:rsidRPr="00E221CE" w:rsidRDefault="00E221CE" w:rsidP="00E221CE">
      <w:pPr>
        <w:pStyle w:val="testo"/>
        <w:jc w:val="left"/>
      </w:pPr>
      <w:r>
        <w:t xml:space="preserve">I genitori, </w:t>
      </w:r>
      <w:r w:rsidRPr="00F80E60">
        <w:rPr>
          <w:b/>
        </w:rPr>
        <w:t>entro lunedì 11 settembre 2017</w:t>
      </w:r>
      <w:r>
        <w:rPr>
          <w:b/>
        </w:rPr>
        <w:t xml:space="preserve">, </w:t>
      </w:r>
      <w:r w:rsidR="00F80E60">
        <w:t>dovranno consegnare a scuola</w:t>
      </w:r>
      <w:r>
        <w:rPr>
          <w:b/>
        </w:rPr>
        <w:t xml:space="preserve"> </w:t>
      </w:r>
      <w:r w:rsidRPr="00E221CE">
        <w:t>(orario 8.00 – 13.00) o tramite e-mail all’indirizzo di posta elettronica</w:t>
      </w:r>
      <w:r w:rsidR="00FD2BA3">
        <w:t>:</w:t>
      </w:r>
      <w:r w:rsidRPr="00E221CE">
        <w:t xml:space="preserve"> PRIC818005</w:t>
      </w:r>
      <w:r w:rsidRPr="00E221CE">
        <w:rPr>
          <w:rFonts w:cs="Calibri"/>
        </w:rPr>
        <w:t>@</w:t>
      </w:r>
      <w:r w:rsidRPr="00E221CE">
        <w:t>istruzione.it</w:t>
      </w:r>
    </w:p>
    <w:p w:rsidR="00824E28" w:rsidRDefault="00824E28" w:rsidP="009570DF">
      <w:pPr>
        <w:pStyle w:val="elenco"/>
        <w:spacing w:before="120"/>
        <w:ind w:left="357" w:hanging="357"/>
      </w:pPr>
      <w:r w:rsidRPr="00824E28">
        <w:t>La documentazione</w:t>
      </w:r>
      <w:r>
        <w:t xml:space="preserve"> attestante l’avvenuta vaccinazione</w:t>
      </w:r>
      <w:r w:rsidR="009570DF">
        <w:t>.</w:t>
      </w:r>
    </w:p>
    <w:p w:rsidR="00824E28" w:rsidRPr="009570DF" w:rsidRDefault="00824E28" w:rsidP="00824E28">
      <w:pPr>
        <w:pStyle w:val="elenco"/>
        <w:numPr>
          <w:ilvl w:val="0"/>
          <w:numId w:val="0"/>
        </w:numPr>
        <w:jc w:val="center"/>
        <w:rPr>
          <w:i/>
        </w:rPr>
      </w:pPr>
      <w:r w:rsidRPr="009570DF">
        <w:rPr>
          <w:i/>
        </w:rPr>
        <w:t>oppure</w:t>
      </w:r>
    </w:p>
    <w:p w:rsidR="00824E28" w:rsidRDefault="00824E28" w:rsidP="00824E28">
      <w:pPr>
        <w:pStyle w:val="elenco"/>
      </w:pPr>
      <w:r>
        <w:t>L’autocertificazione dell’avvenuta vaccinazione</w:t>
      </w:r>
      <w:r w:rsidR="009570DF">
        <w:t>,</w:t>
      </w:r>
      <w:r>
        <w:t xml:space="preserve"> sul modulo</w:t>
      </w:r>
      <w:r w:rsidRPr="00824E28">
        <w:t xml:space="preserve"> </w:t>
      </w:r>
      <w:r>
        <w:t>sc</w:t>
      </w:r>
      <w:r w:rsidR="009570DF">
        <w:t>aricabile dal sito della scuola (nel caso non si sia ancora in possesso della documentazione dell’ASL)</w:t>
      </w:r>
      <w:r>
        <w:t>.</w:t>
      </w:r>
    </w:p>
    <w:p w:rsidR="00824E28" w:rsidRPr="009570DF" w:rsidRDefault="00824E28" w:rsidP="00824E28">
      <w:pPr>
        <w:pStyle w:val="elenco"/>
        <w:numPr>
          <w:ilvl w:val="0"/>
          <w:numId w:val="0"/>
        </w:numPr>
        <w:jc w:val="center"/>
        <w:rPr>
          <w:i/>
        </w:rPr>
      </w:pPr>
      <w:r w:rsidRPr="009570DF">
        <w:rPr>
          <w:i/>
        </w:rPr>
        <w:t>oppure</w:t>
      </w:r>
    </w:p>
    <w:p w:rsidR="00824E28" w:rsidRDefault="00824E28" w:rsidP="00824E28">
      <w:pPr>
        <w:pStyle w:val="elenco"/>
      </w:pPr>
      <w:r>
        <w:t>La copia della prenotazione dell’appuntamento presso l’ASL nel caso si sia in attesa di effettuare la vaccinazione</w:t>
      </w:r>
      <w:r w:rsidR="009570DF">
        <w:t>.</w:t>
      </w:r>
    </w:p>
    <w:p w:rsidR="00824E28" w:rsidRPr="009570DF" w:rsidRDefault="00824E28" w:rsidP="00824E28">
      <w:pPr>
        <w:pStyle w:val="elenco"/>
        <w:numPr>
          <w:ilvl w:val="0"/>
          <w:numId w:val="0"/>
        </w:numPr>
        <w:jc w:val="center"/>
        <w:rPr>
          <w:i/>
        </w:rPr>
      </w:pPr>
      <w:r w:rsidRPr="009570DF">
        <w:rPr>
          <w:i/>
        </w:rPr>
        <w:t>oppure</w:t>
      </w:r>
    </w:p>
    <w:p w:rsidR="00824E28" w:rsidRDefault="00824E28" w:rsidP="00824E28">
      <w:pPr>
        <w:pStyle w:val="elenco"/>
      </w:pPr>
      <w:r>
        <w:t xml:space="preserve">La documentazione </w:t>
      </w:r>
      <w:r w:rsidR="009570DF">
        <w:t>riguardante</w:t>
      </w:r>
      <w:r>
        <w:t xml:space="preserve"> l’omissione o il differimento della vaccinazione, in caso di comprovate motivazioni (malattie acute, ecc.)</w:t>
      </w:r>
      <w:r w:rsidR="009570DF">
        <w:t>.</w:t>
      </w:r>
    </w:p>
    <w:p w:rsidR="00824E28" w:rsidRPr="00824E28" w:rsidRDefault="00824E28" w:rsidP="00824E28">
      <w:pPr>
        <w:pStyle w:val="elenco"/>
        <w:numPr>
          <w:ilvl w:val="0"/>
          <w:numId w:val="0"/>
        </w:numPr>
      </w:pPr>
    </w:p>
    <w:p w:rsidR="00F80E60" w:rsidRDefault="00F80E60" w:rsidP="00F80E60">
      <w:pPr>
        <w:pStyle w:val="testo"/>
      </w:pPr>
      <w:r>
        <w:t>Se i genitori</w:t>
      </w:r>
      <w:r w:rsidRPr="00F80E60">
        <w:t xml:space="preserve"> </w:t>
      </w:r>
      <w:r>
        <w:t xml:space="preserve">non </w:t>
      </w:r>
      <w:r w:rsidR="009570DF">
        <w:t>consegneranno</w:t>
      </w:r>
      <w:r>
        <w:t xml:space="preserve"> nei termini previsti la documentazione richiesta, </w:t>
      </w:r>
      <w:r w:rsidRPr="00F80E60">
        <w:t xml:space="preserve">i bambini </w:t>
      </w:r>
      <w:r w:rsidRPr="00F80E60">
        <w:rPr>
          <w:b/>
        </w:rPr>
        <w:t xml:space="preserve">non </w:t>
      </w:r>
      <w:r w:rsidR="009570DF">
        <w:rPr>
          <w:b/>
        </w:rPr>
        <w:t>potranno</w:t>
      </w:r>
      <w:r w:rsidRPr="00F80E60">
        <w:rPr>
          <w:b/>
        </w:rPr>
        <w:t xml:space="preserve"> accedere all</w:t>
      </w:r>
      <w:r w:rsidR="00E221CE">
        <w:rPr>
          <w:b/>
        </w:rPr>
        <w:t>a</w:t>
      </w:r>
      <w:r w:rsidRPr="00F80E60">
        <w:rPr>
          <w:b/>
        </w:rPr>
        <w:t xml:space="preserve"> scuol</w:t>
      </w:r>
      <w:r w:rsidR="00E221CE">
        <w:rPr>
          <w:b/>
        </w:rPr>
        <w:t>a</w:t>
      </w:r>
      <w:r w:rsidRPr="00F80E60">
        <w:rPr>
          <w:b/>
        </w:rPr>
        <w:t xml:space="preserve"> dell’infanzia</w:t>
      </w:r>
      <w:r w:rsidRPr="00F80E60">
        <w:t>.</w:t>
      </w:r>
    </w:p>
    <w:p w:rsidR="00824E28" w:rsidRPr="00F80E60" w:rsidRDefault="00824E28" w:rsidP="00F80E60">
      <w:pPr>
        <w:pStyle w:val="testo"/>
      </w:pPr>
    </w:p>
    <w:p w:rsidR="00F80E60" w:rsidRDefault="00824E28" w:rsidP="00F80E60">
      <w:pPr>
        <w:pStyle w:val="testo"/>
      </w:pPr>
      <w:r>
        <w:t>Gli uffici della scuola restano a disposizione per ogni ulteriore chiarimento.</w:t>
      </w:r>
    </w:p>
    <w:p w:rsidR="00824E28" w:rsidRPr="00F80E60" w:rsidRDefault="00824E28" w:rsidP="00F80E60">
      <w:pPr>
        <w:pStyle w:val="testo"/>
      </w:pPr>
    </w:p>
    <w:p w:rsidR="008D3F6C" w:rsidRPr="00674135" w:rsidRDefault="008D3F6C" w:rsidP="008D3F6C">
      <w:pPr>
        <w:pStyle w:val="testo"/>
        <w:ind w:firstLine="4962"/>
        <w:jc w:val="center"/>
        <w:rPr>
          <w:szCs w:val="26"/>
        </w:rPr>
      </w:pPr>
      <w:r w:rsidRPr="00674135">
        <w:rPr>
          <w:szCs w:val="26"/>
        </w:rPr>
        <w:t>Cordiali saluti</w:t>
      </w:r>
    </w:p>
    <w:p w:rsidR="00FD2BA3" w:rsidRDefault="008D3F6C" w:rsidP="008D3F6C">
      <w:pPr>
        <w:pStyle w:val="testo"/>
        <w:ind w:firstLine="4962"/>
        <w:jc w:val="center"/>
        <w:rPr>
          <w:szCs w:val="26"/>
        </w:rPr>
      </w:pPr>
      <w:r w:rsidRPr="00674135">
        <w:rPr>
          <w:szCs w:val="26"/>
        </w:rPr>
        <w:t>Il Dirigente Scolastico</w:t>
      </w:r>
    </w:p>
    <w:p w:rsidR="008D3F6C" w:rsidRDefault="00FD2BA3" w:rsidP="00FD2BA3">
      <w:pPr>
        <w:pStyle w:val="testo"/>
        <w:ind w:firstLine="0"/>
        <w:jc w:val="left"/>
        <w:rPr>
          <w:szCs w:val="26"/>
        </w:rPr>
      </w:pPr>
      <w:r>
        <w:rPr>
          <w:szCs w:val="26"/>
        </w:rPr>
        <w:t>San Polo, 29 agosto 2017</w:t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</w:r>
      <w:r>
        <w:rPr>
          <w:szCs w:val="26"/>
        </w:rPr>
        <w:tab/>
        <w:t xml:space="preserve">          </w:t>
      </w:r>
      <w:r w:rsidR="008D3F6C" w:rsidRPr="00674135">
        <w:rPr>
          <w:szCs w:val="26"/>
        </w:rPr>
        <w:t xml:space="preserve">Giovanni </w:t>
      </w:r>
      <w:proofErr w:type="spellStart"/>
      <w:r w:rsidR="008D3F6C" w:rsidRPr="00674135">
        <w:rPr>
          <w:szCs w:val="26"/>
        </w:rPr>
        <w:t>Gaulli</w:t>
      </w:r>
      <w:proofErr w:type="spellEnd"/>
    </w:p>
    <w:p w:rsidR="00CF174B" w:rsidRPr="001A3B34" w:rsidRDefault="00CF174B" w:rsidP="00CF174B">
      <w:pPr>
        <w:autoSpaceDE w:val="0"/>
        <w:autoSpaceDN w:val="0"/>
        <w:adjustRightInd w:val="0"/>
        <w:ind w:left="4248" w:firstLine="708"/>
        <w:jc w:val="center"/>
        <w:rPr>
          <w:rFonts w:ascii="Calibri" w:eastAsia="Calibri" w:hAnsi="Calibri" w:cs="TimesNewRomanPSMT"/>
          <w:sz w:val="18"/>
          <w:szCs w:val="18"/>
          <w:lang w:eastAsia="en-US"/>
        </w:rPr>
      </w:pPr>
      <w:r w:rsidRPr="001A3B34">
        <w:rPr>
          <w:rFonts w:ascii="Calibri" w:eastAsia="Calibri" w:hAnsi="Calibri" w:cs="TimesNewRomanPSMT"/>
          <w:sz w:val="18"/>
          <w:szCs w:val="18"/>
          <w:lang w:eastAsia="en-US"/>
        </w:rPr>
        <w:t>(Firma autografa sostituita a mezzo stampa ai sensi</w:t>
      </w:r>
    </w:p>
    <w:p w:rsidR="00CF174B" w:rsidRDefault="00CF174B" w:rsidP="00CF174B">
      <w:pPr>
        <w:ind w:left="4248" w:firstLine="708"/>
        <w:jc w:val="center"/>
        <w:rPr>
          <w:szCs w:val="26"/>
        </w:rPr>
      </w:pPr>
      <w:r w:rsidRPr="001A3B34">
        <w:rPr>
          <w:rFonts w:ascii="Calibri" w:eastAsia="Calibri" w:hAnsi="Calibri" w:cs="TimesNewRomanPSMT"/>
          <w:sz w:val="18"/>
          <w:szCs w:val="18"/>
          <w:lang w:eastAsia="en-US"/>
        </w:rPr>
        <w:t xml:space="preserve">e per gli effetti dell’art. 3, c. 2 </w:t>
      </w:r>
      <w:proofErr w:type="spellStart"/>
      <w:r w:rsidRPr="001A3B34">
        <w:rPr>
          <w:rFonts w:ascii="Calibri" w:eastAsia="Calibri" w:hAnsi="Calibri" w:cs="TimesNewRomanPSMT"/>
          <w:sz w:val="18"/>
          <w:szCs w:val="18"/>
          <w:lang w:eastAsia="en-US"/>
        </w:rPr>
        <w:t>D.Lgs.</w:t>
      </w:r>
      <w:proofErr w:type="spellEnd"/>
      <w:r w:rsidRPr="001A3B34">
        <w:rPr>
          <w:rFonts w:ascii="Calibri" w:eastAsia="Calibri" w:hAnsi="Calibri" w:cs="TimesNewRomanPSMT"/>
          <w:sz w:val="18"/>
          <w:szCs w:val="18"/>
          <w:lang w:eastAsia="en-US"/>
        </w:rPr>
        <w:t xml:space="preserve"> n. 39/93)</w:t>
      </w:r>
    </w:p>
    <w:sectPr w:rsidR="00CF174B" w:rsidSect="00262333">
      <w:headerReference w:type="default" r:id="rId7"/>
      <w:footerReference w:type="default" r:id="rId8"/>
      <w:pgSz w:w="11906" w:h="16838"/>
      <w:pgMar w:top="1701" w:right="1418" w:bottom="1134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258C" w:rsidRDefault="00AB258C" w:rsidP="00136A6D">
      <w:r>
        <w:separator/>
      </w:r>
    </w:p>
  </w:endnote>
  <w:endnote w:type="continuationSeparator" w:id="0">
    <w:p w:rsidR="00AB258C" w:rsidRDefault="00AB258C" w:rsidP="00136A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517" w:rsidRPr="00FA75DF" w:rsidRDefault="007F393C" w:rsidP="00766D28">
    <w:pPr>
      <w:spacing w:before="120"/>
      <w:jc w:val="center"/>
      <w:rPr>
        <w:rFonts w:ascii="Copperplate Gothic Light" w:hAnsi="Copperplate Gothic Light"/>
        <w:b/>
        <w:sz w:val="14"/>
      </w:rPr>
    </w:pPr>
    <w:r w:rsidRPr="007F393C">
      <w:rPr>
        <w:rFonts w:ascii="Copperplate Gothic Light" w:hAnsi="Copperplate Gothic Light"/>
        <w:noProof/>
        <w:sz w:val="14"/>
      </w:rPr>
      <w:pict>
        <v:line id="_x0000_s2067" style="position:absolute;left:0;text-align:left;z-index:251657728" from=".9pt,1.35pt" to="483.3pt,1.35pt" o:allowincell="f"/>
      </w:pict>
    </w:r>
    <w:r w:rsidR="00CD6517">
      <w:rPr>
        <w:rFonts w:ascii="Copperplate Gothic Light" w:hAnsi="Copperplate Gothic Light"/>
        <w:sz w:val="14"/>
      </w:rPr>
      <w:t xml:space="preserve"> </w:t>
    </w:r>
    <w:r w:rsidR="00CD6517">
      <w:rPr>
        <w:rFonts w:ascii="Copperplate Gothic Light" w:hAnsi="Copperplate Gothic Light"/>
        <w:b/>
        <w:sz w:val="14"/>
      </w:rPr>
      <w:t xml:space="preserve">Via </w:t>
    </w:r>
    <w:proofErr w:type="spellStart"/>
    <w:r w:rsidR="00CD6517">
      <w:rPr>
        <w:rFonts w:ascii="Copperplate Gothic Light" w:hAnsi="Copperplate Gothic Light"/>
        <w:b/>
        <w:sz w:val="14"/>
      </w:rPr>
      <w:t>Giuffredi</w:t>
    </w:r>
    <w:proofErr w:type="spellEnd"/>
    <w:r w:rsidR="00CD6517">
      <w:rPr>
        <w:rFonts w:ascii="Copperplate Gothic Light" w:hAnsi="Copperplate Gothic Light"/>
        <w:b/>
        <w:sz w:val="14"/>
      </w:rPr>
      <w:t xml:space="preserve"> 12</w:t>
    </w:r>
    <w:r w:rsidR="00CD6517" w:rsidRPr="00FA75DF">
      <w:rPr>
        <w:rFonts w:ascii="Copperplate Gothic Light" w:hAnsi="Copperplate Gothic Light"/>
        <w:b/>
        <w:sz w:val="14"/>
      </w:rPr>
      <w:t>, 43056 San Polo di Torrile (PR)</w:t>
    </w:r>
  </w:p>
  <w:p w:rsidR="00CD6517" w:rsidRPr="00FA75DF" w:rsidRDefault="00CD6517" w:rsidP="00766D28">
    <w:pPr>
      <w:spacing w:before="120"/>
      <w:jc w:val="center"/>
      <w:rPr>
        <w:rFonts w:ascii="Copperplate Gothic Light" w:hAnsi="Copperplate Gothic Light"/>
        <w:b/>
        <w:sz w:val="14"/>
        <w:lang w:val="en-GB"/>
      </w:rPr>
    </w:pPr>
    <w:r>
      <w:rPr>
        <w:rFonts w:ascii="Copperplate Gothic Light" w:hAnsi="Copperplate Gothic Light"/>
        <w:b/>
        <w:sz w:val="14"/>
        <w:lang w:val="en-GB"/>
      </w:rPr>
      <w:t>Tel. e Fax 0521 812334</w:t>
    </w:r>
    <w:r w:rsidRPr="00FA75DF">
      <w:rPr>
        <w:rFonts w:ascii="Copperplate Gothic Light" w:hAnsi="Copperplate Gothic Light"/>
        <w:b/>
        <w:sz w:val="14"/>
        <w:lang w:val="en-GB"/>
      </w:rPr>
      <w:t xml:space="preserve"> –</w:t>
    </w:r>
    <w:r>
      <w:rPr>
        <w:rFonts w:ascii="Copperplate Gothic Light" w:hAnsi="Copperplate Gothic Light"/>
        <w:b/>
        <w:sz w:val="14"/>
        <w:lang w:val="en-GB"/>
      </w:rPr>
      <w:t xml:space="preserve"> </w:t>
    </w:r>
    <w:r w:rsidRPr="00FA75DF">
      <w:rPr>
        <w:rFonts w:ascii="Copperplate Gothic Light" w:hAnsi="Copperplate Gothic Light"/>
        <w:b/>
        <w:sz w:val="14"/>
        <w:lang w:val="en-GB"/>
      </w:rPr>
      <w:t>CF 80101960344</w:t>
    </w:r>
  </w:p>
  <w:p w:rsidR="00CD6517" w:rsidRPr="00FA75DF" w:rsidRDefault="00CD6517" w:rsidP="00766D28">
    <w:pPr>
      <w:spacing w:before="120"/>
      <w:jc w:val="center"/>
      <w:rPr>
        <w:rFonts w:ascii="Copperplate Gothic Light" w:hAnsi="Copperplate Gothic Light"/>
        <w:b/>
        <w:sz w:val="14"/>
        <w:lang w:val="en-GB"/>
      </w:rPr>
    </w:pPr>
    <w:r w:rsidRPr="00FA75DF">
      <w:rPr>
        <w:rFonts w:ascii="Copperplate Gothic Light" w:hAnsi="Copperplate Gothic Light"/>
        <w:b/>
        <w:sz w:val="14"/>
        <w:lang w:val="en-GB"/>
      </w:rPr>
      <w:t xml:space="preserve">email: </w:t>
    </w:r>
    <w:hyperlink r:id="rId1" w:history="1">
      <w:r w:rsidRPr="00FA75DF">
        <w:rPr>
          <w:rStyle w:val="Collegamentoipertestuale"/>
          <w:rFonts w:ascii="Copperplate Gothic Light" w:hAnsi="Copperplate Gothic Light"/>
          <w:b/>
          <w:color w:val="auto"/>
          <w:sz w:val="14"/>
          <w:u w:val="none"/>
          <w:lang w:val="en-GB"/>
        </w:rPr>
        <w:t>PRIC818005@ISTRUZIONE.IT</w:t>
      </w:r>
    </w:hyperlink>
    <w:r>
      <w:rPr>
        <w:rFonts w:ascii="Copperplate Gothic Light" w:hAnsi="Copperplate Gothic Light"/>
        <w:b/>
        <w:sz w:val="14"/>
        <w:lang w:val="en-GB"/>
      </w:rPr>
      <w:t xml:space="preserve"> - SITO web: http://istitutocomprensivoditorrile</w:t>
    </w:r>
    <w:r w:rsidRPr="00FA75DF">
      <w:rPr>
        <w:rFonts w:ascii="Copperplate Gothic Light" w:hAnsi="Copperplate Gothic Light"/>
        <w:b/>
        <w:sz w:val="14"/>
        <w:lang w:val="en-GB"/>
      </w:rPr>
      <w:t>.it</w:t>
    </w:r>
  </w:p>
  <w:p w:rsidR="00CD6517" w:rsidRPr="00FA75DF" w:rsidRDefault="00CD6517" w:rsidP="00766D28">
    <w:pPr>
      <w:pStyle w:val="Pidipagina"/>
      <w:jc w:val="both"/>
      <w:rPr>
        <w:lang w:val="en-GB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258C" w:rsidRDefault="00AB258C" w:rsidP="00136A6D">
      <w:r>
        <w:separator/>
      </w:r>
    </w:p>
  </w:footnote>
  <w:footnote w:type="continuationSeparator" w:id="0">
    <w:p w:rsidR="00AB258C" w:rsidRDefault="00AB258C" w:rsidP="00136A6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517" w:rsidRPr="00D7417B" w:rsidRDefault="00915B27" w:rsidP="00FA75DF">
    <w:pPr>
      <w:pStyle w:val="Intestazione"/>
      <w:tabs>
        <w:tab w:val="clear" w:pos="9638"/>
        <w:tab w:val="right" w:pos="9072"/>
      </w:tabs>
      <w:ind w:left="567"/>
      <w:jc w:val="center"/>
      <w:rPr>
        <w:rFonts w:ascii="Maiandra GD" w:hAnsi="Maiandra GD"/>
        <w:b/>
        <w:sz w:val="44"/>
        <w:szCs w:val="44"/>
      </w:rPr>
    </w:pPr>
    <w:r>
      <w:rPr>
        <w:noProof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11430</wp:posOffset>
          </wp:positionH>
          <wp:positionV relativeFrom="paragraph">
            <wp:posOffset>-273050</wp:posOffset>
          </wp:positionV>
          <wp:extent cx="907415" cy="974090"/>
          <wp:effectExtent l="19050" t="0" r="6985" b="0"/>
          <wp:wrapNone/>
          <wp:docPr id="21" name="Immagine 21" descr="Logo scuola_ridott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1" descr="Logo scuola_ridott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7415" cy="9740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D6517" w:rsidRPr="00D7417B">
      <w:rPr>
        <w:rFonts w:ascii="Maiandra GD" w:hAnsi="Maiandra GD"/>
        <w:b/>
        <w:sz w:val="44"/>
        <w:szCs w:val="44"/>
      </w:rPr>
      <w:t>Istituto Comprensivo di Torrile</w:t>
    </w:r>
  </w:p>
  <w:p w:rsidR="00CD6517" w:rsidRPr="00D7417B" w:rsidRDefault="00CD6517" w:rsidP="00FA75DF">
    <w:pPr>
      <w:pStyle w:val="Intestazione"/>
      <w:ind w:left="567"/>
      <w:jc w:val="center"/>
      <w:rPr>
        <w:sz w:val="18"/>
        <w:szCs w:val="18"/>
      </w:rPr>
    </w:pPr>
    <w:r w:rsidRPr="00D7417B">
      <w:rPr>
        <w:rFonts w:ascii="Maiandra GD" w:hAnsi="Maiandra GD"/>
        <w:sz w:val="18"/>
        <w:szCs w:val="18"/>
      </w:rPr>
      <w:t>Scuole dell’infanzia, primaria e secondaria di primo grado del Comune di Torrile</w:t>
    </w:r>
  </w:p>
  <w:p w:rsidR="00CD6517" w:rsidRDefault="007F393C">
    <w:pPr>
      <w:pStyle w:val="Intestazione"/>
    </w:pPr>
    <w:r>
      <w:rPr>
        <w:noProof/>
      </w:rPr>
      <w:pict>
        <v:line id="_x0000_s2059" style="position:absolute;flip:y;z-index:251656704" from="32.15pt,2.6pt" to="453.1pt,2.6pt" o:allowincell="f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F0CAA"/>
    <w:multiLevelType w:val="hybridMultilevel"/>
    <w:tmpl w:val="577A51A8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A326C5"/>
    <w:multiLevelType w:val="singleLevel"/>
    <w:tmpl w:val="E308565A"/>
    <w:lvl w:ilvl="0">
      <w:start w:val="1"/>
      <w:numFmt w:val="bullet"/>
      <w:pStyle w:val="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679C0DA6"/>
    <w:multiLevelType w:val="multilevel"/>
    <w:tmpl w:val="A790D7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DB73524"/>
    <w:multiLevelType w:val="singleLevel"/>
    <w:tmpl w:val="E31E8522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6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824E28"/>
    <w:rsid w:val="00036A87"/>
    <w:rsid w:val="00044EFB"/>
    <w:rsid w:val="00060132"/>
    <w:rsid w:val="000B6229"/>
    <w:rsid w:val="000C719C"/>
    <w:rsid w:val="000E076C"/>
    <w:rsid w:val="000E34EC"/>
    <w:rsid w:val="00124990"/>
    <w:rsid w:val="00136A6D"/>
    <w:rsid w:val="0017046E"/>
    <w:rsid w:val="001827D2"/>
    <w:rsid w:val="00197116"/>
    <w:rsid w:val="001A701C"/>
    <w:rsid w:val="001F7426"/>
    <w:rsid w:val="002068E4"/>
    <w:rsid w:val="00262333"/>
    <w:rsid w:val="00265D36"/>
    <w:rsid w:val="00275323"/>
    <w:rsid w:val="002806E8"/>
    <w:rsid w:val="002B3F50"/>
    <w:rsid w:val="002C2E41"/>
    <w:rsid w:val="002D4FC0"/>
    <w:rsid w:val="003052F2"/>
    <w:rsid w:val="00323716"/>
    <w:rsid w:val="003426C7"/>
    <w:rsid w:val="00373B2F"/>
    <w:rsid w:val="003B3053"/>
    <w:rsid w:val="00411855"/>
    <w:rsid w:val="00485AB2"/>
    <w:rsid w:val="00490E5B"/>
    <w:rsid w:val="004B39BD"/>
    <w:rsid w:val="00512A7C"/>
    <w:rsid w:val="00550FDA"/>
    <w:rsid w:val="00566DA0"/>
    <w:rsid w:val="00577619"/>
    <w:rsid w:val="005D6CFE"/>
    <w:rsid w:val="005F7745"/>
    <w:rsid w:val="00615D5B"/>
    <w:rsid w:val="006610AE"/>
    <w:rsid w:val="006A38C3"/>
    <w:rsid w:val="006A7B83"/>
    <w:rsid w:val="00732332"/>
    <w:rsid w:val="00740B52"/>
    <w:rsid w:val="00766D28"/>
    <w:rsid w:val="007E44E8"/>
    <w:rsid w:val="007F393C"/>
    <w:rsid w:val="00807F99"/>
    <w:rsid w:val="00813475"/>
    <w:rsid w:val="00824E28"/>
    <w:rsid w:val="00857709"/>
    <w:rsid w:val="00897633"/>
    <w:rsid w:val="008D3F6C"/>
    <w:rsid w:val="008F102D"/>
    <w:rsid w:val="0091272F"/>
    <w:rsid w:val="00915B27"/>
    <w:rsid w:val="00936B36"/>
    <w:rsid w:val="009445EA"/>
    <w:rsid w:val="009570DF"/>
    <w:rsid w:val="00A02D09"/>
    <w:rsid w:val="00A032DD"/>
    <w:rsid w:val="00A409C8"/>
    <w:rsid w:val="00A52C5F"/>
    <w:rsid w:val="00A71B85"/>
    <w:rsid w:val="00A93A37"/>
    <w:rsid w:val="00AA6159"/>
    <w:rsid w:val="00AB258C"/>
    <w:rsid w:val="00AF71F8"/>
    <w:rsid w:val="00B40E80"/>
    <w:rsid w:val="00B734A5"/>
    <w:rsid w:val="00BB3EE6"/>
    <w:rsid w:val="00BD3745"/>
    <w:rsid w:val="00C236DB"/>
    <w:rsid w:val="00CC412F"/>
    <w:rsid w:val="00CD17F6"/>
    <w:rsid w:val="00CD6517"/>
    <w:rsid w:val="00CF174B"/>
    <w:rsid w:val="00CF7502"/>
    <w:rsid w:val="00D63722"/>
    <w:rsid w:val="00D7417B"/>
    <w:rsid w:val="00E221CE"/>
    <w:rsid w:val="00E4513C"/>
    <w:rsid w:val="00E67954"/>
    <w:rsid w:val="00F80E60"/>
    <w:rsid w:val="00F832CC"/>
    <w:rsid w:val="00FA75DF"/>
    <w:rsid w:val="00FD2BA3"/>
    <w:rsid w:val="00FF6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62333"/>
  </w:style>
  <w:style w:type="paragraph" w:styleId="Titolo1">
    <w:name w:val="heading 1"/>
    <w:basedOn w:val="Normale"/>
    <w:next w:val="Normale"/>
    <w:qFormat/>
    <w:rsid w:val="00262333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itolo2">
    <w:name w:val="heading 2"/>
    <w:basedOn w:val="Normale"/>
    <w:next w:val="Normale"/>
    <w:qFormat/>
    <w:rsid w:val="00262333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itolo3">
    <w:name w:val="heading 3"/>
    <w:basedOn w:val="Normale"/>
    <w:next w:val="Normale"/>
    <w:qFormat/>
    <w:rsid w:val="00262333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Titolo4">
    <w:name w:val="heading 4"/>
    <w:basedOn w:val="Normale"/>
    <w:next w:val="Normale"/>
    <w:qFormat/>
    <w:rsid w:val="00262333"/>
    <w:pPr>
      <w:keepNext/>
      <w:ind w:left="1560"/>
      <w:outlineLvl w:val="3"/>
    </w:pPr>
    <w:rPr>
      <w:rFonts w:ascii="Bernard MT Condensed" w:hAnsi="Bernard MT Condensed"/>
      <w:sz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Numeropagina">
    <w:name w:val="page number"/>
    <w:basedOn w:val="Carpredefinitoparagrafo"/>
    <w:rsid w:val="00262333"/>
  </w:style>
  <w:style w:type="paragraph" w:customStyle="1" w:styleId="Oggetto">
    <w:name w:val="Oggetto"/>
    <w:basedOn w:val="Normale"/>
    <w:next w:val="Testo1"/>
    <w:rsid w:val="0091272F"/>
    <w:pPr>
      <w:spacing w:before="120" w:after="360"/>
      <w:ind w:left="1077" w:right="3969" w:hanging="1077"/>
    </w:pPr>
    <w:rPr>
      <w:rFonts w:ascii="Calibri" w:hAnsi="Calibri"/>
      <w:sz w:val="26"/>
    </w:rPr>
  </w:style>
  <w:style w:type="paragraph" w:customStyle="1" w:styleId="Testo1">
    <w:name w:val="Testo1"/>
    <w:basedOn w:val="Oggetto"/>
    <w:next w:val="testo"/>
    <w:rsid w:val="0091272F"/>
    <w:pPr>
      <w:spacing w:before="0" w:after="0"/>
      <w:ind w:left="0" w:right="0" w:firstLine="0"/>
      <w:jc w:val="both"/>
    </w:pPr>
  </w:style>
  <w:style w:type="paragraph" w:customStyle="1" w:styleId="testo">
    <w:name w:val="testo"/>
    <w:basedOn w:val="Normale"/>
    <w:rsid w:val="0091272F"/>
    <w:pPr>
      <w:ind w:firstLine="709"/>
      <w:jc w:val="both"/>
    </w:pPr>
    <w:rPr>
      <w:rFonts w:ascii="Calibri" w:hAnsi="Calibri"/>
      <w:sz w:val="26"/>
    </w:rPr>
  </w:style>
  <w:style w:type="character" w:styleId="Collegamentoipertestuale">
    <w:name w:val="Hyperlink"/>
    <w:basedOn w:val="Carpredefinitoparagrafo"/>
    <w:rsid w:val="00262333"/>
    <w:rPr>
      <w:color w:val="0000FF"/>
      <w:u w:val="single"/>
    </w:rPr>
  </w:style>
  <w:style w:type="paragraph" w:styleId="Intestazione">
    <w:name w:val="header"/>
    <w:basedOn w:val="Normale"/>
    <w:rsid w:val="0026233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262333"/>
    <w:pPr>
      <w:tabs>
        <w:tab w:val="center" w:pos="4819"/>
        <w:tab w:val="right" w:pos="9638"/>
      </w:tabs>
    </w:pPr>
  </w:style>
  <w:style w:type="paragraph" w:customStyle="1" w:styleId="elenco">
    <w:name w:val="elenco"/>
    <w:basedOn w:val="Testo1"/>
    <w:rsid w:val="00262333"/>
    <w:pPr>
      <w:numPr>
        <w:numId w:val="2"/>
      </w:numPr>
    </w:pPr>
  </w:style>
  <w:style w:type="paragraph" w:styleId="Testofumetto">
    <w:name w:val="Balloon Text"/>
    <w:basedOn w:val="Normale"/>
    <w:semiHidden/>
    <w:rsid w:val="00FA75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IC818005@ISTRUZIONE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eside\AppData\Roaming\Microsoft\Templates\Comunicazione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Comunicazione.dotx</Template>
  <TotalTime>8</TotalTime>
  <Pages>1</Pages>
  <Words>274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Comprensivo di Torrile</vt:lpstr>
    </vt:vector>
  </TitlesOfParts>
  <Company>P.le Barezzi 3</Company>
  <LinksUpToDate>false</LinksUpToDate>
  <CharactersWithSpaces>1972</CharactersWithSpaces>
  <SharedDoc>false</SharedDoc>
  <HLinks>
    <vt:vector size="6" baseType="variant">
      <vt:variant>
        <vt:i4>1245230</vt:i4>
      </vt:variant>
      <vt:variant>
        <vt:i4>0</vt:i4>
      </vt:variant>
      <vt:variant>
        <vt:i4>0</vt:i4>
      </vt:variant>
      <vt:variant>
        <vt:i4>5</vt:i4>
      </vt:variant>
      <vt:variant>
        <vt:lpwstr>mailto:PRIC818005@ISTRUZIONE.IT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Comprensivo di Torrile</dc:title>
  <dc:creator>Preside</dc:creator>
  <cp:lastModifiedBy>Ada</cp:lastModifiedBy>
  <cp:revision>3</cp:revision>
  <cp:lastPrinted>2017-08-28T07:18:00Z</cp:lastPrinted>
  <dcterms:created xsi:type="dcterms:W3CDTF">2017-08-29T10:26:00Z</dcterms:created>
  <dcterms:modified xsi:type="dcterms:W3CDTF">2017-08-29T10:30:00Z</dcterms:modified>
</cp:coreProperties>
</file>